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0E1" w:rsidRDefault="006423CA" w:rsidP="00F22A50">
      <w:pPr>
        <w:ind w:left="-851" w:firstLine="851"/>
      </w:pPr>
      <w:bookmarkStart w:id="0" w:name="_GoBack"/>
      <w:bookmarkEnd w:id="0"/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4483100</wp:posOffset>
                </wp:positionH>
                <wp:positionV relativeFrom="paragraph">
                  <wp:posOffset>6210300</wp:posOffset>
                </wp:positionV>
                <wp:extent cx="1369695" cy="1514475"/>
                <wp:effectExtent l="15875" t="9525" r="14605" b="952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9695" cy="1514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36005" id="Rectangle 9" o:spid="_x0000_s1026" style="position:absolute;margin-left:353pt;margin-top:489pt;width:107.85pt;height:11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" filled="f" strokecolor="white" strokeweight="1.5pt"/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8026400</wp:posOffset>
                </wp:positionV>
                <wp:extent cx="1483995" cy="571500"/>
                <wp:effectExtent l="0" t="0" r="0" b="31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C47" w:rsidRDefault="00A17C47" w:rsidP="00A17C47">
                            <w:pPr>
                              <w:pStyle w:val="Heading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Name XXX</w:t>
                            </w:r>
                          </w:p>
                          <w:p w:rsidR="00A17C47" w:rsidRDefault="00A17C47" w:rsidP="00A17C47">
                            <w:pPr>
                              <w:pStyle w:val="Heading2"/>
                            </w:pPr>
                            <w:r>
                              <w:t>Tel 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44pt;margin-top:632pt;width:116.85pt;height: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UctQIAALk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" filled="f" stroked="f">
                <v:textbox>
                  <w:txbxContent>
                    <w:p w:rsidR="00A17C47" w:rsidRDefault="00A17C47" w:rsidP="00A17C47">
                      <w:pPr>
                        <w:pStyle w:val="Heading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Name XXX</w:t>
                      </w:r>
                    </w:p>
                    <w:p w:rsidR="00A17C47" w:rsidRDefault="00A17C47" w:rsidP="00A17C47">
                      <w:pPr>
                        <w:pStyle w:val="Heading2"/>
                      </w:pPr>
                      <w:r>
                        <w:t>Tel 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2692400</wp:posOffset>
                </wp:positionH>
                <wp:positionV relativeFrom="paragraph">
                  <wp:posOffset>8026400</wp:posOffset>
                </wp:positionV>
                <wp:extent cx="1483995" cy="571500"/>
                <wp:effectExtent l="0" t="0" r="0" b="3175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C47" w:rsidRDefault="00A17C47" w:rsidP="00A17C47">
                            <w:pPr>
                              <w:pStyle w:val="Heading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Name XXX</w:t>
                            </w:r>
                          </w:p>
                          <w:p w:rsidR="00A17C47" w:rsidRDefault="00A17C47" w:rsidP="00A17C47">
                            <w:pPr>
                              <w:pStyle w:val="Heading2"/>
                            </w:pPr>
                            <w:r>
                              <w:t>Tel 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212pt;margin-top:632pt;width:116.85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f/NuwIAAME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" filled="f" stroked="f">
                <v:textbox>
                  <w:txbxContent>
                    <w:p w:rsidR="00A17C47" w:rsidRDefault="00A17C47" w:rsidP="00A17C47">
                      <w:pPr>
                        <w:pStyle w:val="Heading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Name XXX</w:t>
                      </w:r>
                    </w:p>
                    <w:p w:rsidR="00A17C47" w:rsidRDefault="00A17C47" w:rsidP="00A17C47">
                      <w:pPr>
                        <w:pStyle w:val="Heading2"/>
                      </w:pPr>
                      <w:r>
                        <w:t>Tel 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2806700</wp:posOffset>
                </wp:positionH>
                <wp:positionV relativeFrom="paragraph">
                  <wp:posOffset>6210300</wp:posOffset>
                </wp:positionV>
                <wp:extent cx="1369695" cy="1514475"/>
                <wp:effectExtent l="15875" t="9525" r="14605" b="9525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9695" cy="1514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BB4F5" id="Rectangle 11" o:spid="_x0000_s1026" style="position:absolute;margin-left:221pt;margin-top:489pt;width:107.85pt;height:1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" filled="f" strokecolor="white" strokeweight="1.5pt"/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6210300</wp:posOffset>
                </wp:positionV>
                <wp:extent cx="1369695" cy="1514475"/>
                <wp:effectExtent l="13970" t="9525" r="16510" b="9525"/>
                <wp:wrapNone/>
                <wp:docPr id="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9695" cy="1514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BBA45" id="Rectangle 13" o:spid="_x0000_s1026" style="position:absolute;margin-left:91.85pt;margin-top:489pt;width:107.85pt;height:11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" filled="f" strokecolor="white" strokeweight="1.5pt"/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8026400</wp:posOffset>
                </wp:positionV>
                <wp:extent cx="1483995" cy="571500"/>
                <wp:effectExtent l="4445" t="0" r="0" b="3175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C47" w:rsidRDefault="00A17C47" w:rsidP="00A17C47">
                            <w:pPr>
                              <w:pStyle w:val="Heading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Name XXX</w:t>
                            </w:r>
                          </w:p>
                          <w:p w:rsidR="00A17C47" w:rsidRDefault="00A17C47" w:rsidP="00A17C47">
                            <w:pPr>
                              <w:pStyle w:val="Heading2"/>
                            </w:pPr>
                            <w:r>
                              <w:t>Tel 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82.85pt;margin-top:632pt;width:116.8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1jVuQ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" filled="f" stroked="f">
                <v:textbox>
                  <w:txbxContent>
                    <w:p w:rsidR="00A17C47" w:rsidRDefault="00A17C47" w:rsidP="00A17C47">
                      <w:pPr>
                        <w:pStyle w:val="Heading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Name XXX</w:t>
                      </w:r>
                    </w:p>
                    <w:p w:rsidR="00A17C47" w:rsidRDefault="00A17C47" w:rsidP="00A17C47">
                      <w:pPr>
                        <w:pStyle w:val="Heading2"/>
                      </w:pPr>
                      <w:r>
                        <w:t>Tel 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6210300</wp:posOffset>
                </wp:positionV>
                <wp:extent cx="1369695" cy="1514475"/>
                <wp:effectExtent l="15875" t="9525" r="14605" b="95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9695" cy="1514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1E74B" id="Rectangle 3" o:spid="_x0000_s1026" style="position:absolute;margin-left:-37pt;margin-top:489pt;width:107.85pt;height:119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" filled="f" strokecolor="white" strokeweight="1.5pt"/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-584200</wp:posOffset>
                </wp:positionH>
                <wp:positionV relativeFrom="paragraph">
                  <wp:posOffset>8026400</wp:posOffset>
                </wp:positionV>
                <wp:extent cx="1483995" cy="571500"/>
                <wp:effectExtent l="0" t="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295" w:rsidRDefault="006C2295" w:rsidP="006C2295">
                            <w:pPr>
                              <w:pStyle w:val="Heading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Name XXX</w:t>
                            </w:r>
                          </w:p>
                          <w:p w:rsidR="006C2295" w:rsidRDefault="006C2295" w:rsidP="006C2295">
                            <w:pPr>
                              <w:pStyle w:val="Heading2"/>
                            </w:pPr>
                            <w:r>
                              <w:t>Tel 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-46pt;margin-top:632pt;width:116.85pt;height: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Q2nugIAAMA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" filled="f" stroked="f">
                <v:textbox>
                  <w:txbxContent>
                    <w:p w:rsidR="006C2295" w:rsidRDefault="006C2295" w:rsidP="006C2295">
                      <w:pPr>
                        <w:pStyle w:val="Heading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Name XXX</w:t>
                      </w:r>
                    </w:p>
                    <w:p w:rsidR="006C2295" w:rsidRDefault="006C2295" w:rsidP="006C2295">
                      <w:pPr>
                        <w:pStyle w:val="Heading2"/>
                      </w:pPr>
                      <w:r>
                        <w:t>Tel XXX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30E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899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5A5" w:rsidRDefault="000425A5" w:rsidP="00F22A50">
      <w:r>
        <w:separator/>
      </w:r>
    </w:p>
  </w:endnote>
  <w:endnote w:type="continuationSeparator" w:id="0">
    <w:p w:rsidR="000425A5" w:rsidRDefault="000425A5" w:rsidP="00F22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955" w:rsidRDefault="00E3695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955" w:rsidRDefault="00E3695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955" w:rsidRDefault="00E369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5A5" w:rsidRDefault="000425A5" w:rsidP="00F22A50">
      <w:r>
        <w:separator/>
      </w:r>
    </w:p>
  </w:footnote>
  <w:footnote w:type="continuationSeparator" w:id="0">
    <w:p w:rsidR="000425A5" w:rsidRDefault="000425A5" w:rsidP="00F22A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955" w:rsidRDefault="00E3695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A50" w:rsidRDefault="006423CA">
    <w:pPr>
      <w:pStyle w:val="Header"/>
    </w:pPr>
    <w:r>
      <w:rPr>
        <w:noProof/>
        <w:lang w:val="en-IE" w:eastAsia="en-I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-1130300</wp:posOffset>
          </wp:positionH>
          <wp:positionV relativeFrom="paragraph">
            <wp:posOffset>-449580</wp:posOffset>
          </wp:positionV>
          <wp:extent cx="7543800" cy="10666730"/>
          <wp:effectExtent l="0" t="0" r="0" b="1270"/>
          <wp:wrapNone/>
          <wp:docPr id="1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955" w:rsidRDefault="00E369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A58"/>
    <w:rsid w:val="000425A5"/>
    <w:rsid w:val="0038054B"/>
    <w:rsid w:val="005E38B7"/>
    <w:rsid w:val="006423CA"/>
    <w:rsid w:val="006530E1"/>
    <w:rsid w:val="006C2295"/>
    <w:rsid w:val="00A17C47"/>
    <w:rsid w:val="00A9613B"/>
    <w:rsid w:val="00CF3A58"/>
    <w:rsid w:val="00E36955"/>
    <w:rsid w:val="00F22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4:defaultImageDpi w14:val="300"/>
  <w15:chartTrackingRefBased/>
  <w15:docId w15:val="{B8073CA4-0F09-4E43-BCF5-4D680920D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Arial" w:hAnsi="Arial"/>
      <w:b/>
      <w:color w:val="FFFFFF"/>
      <w:sz w:val="32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rFonts w:ascii="Arial" w:hAnsi="Arial"/>
      <w:b/>
      <w:color w:val="FFFFFF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F22A5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F22A50"/>
    <w:rPr>
      <w:sz w:val="24"/>
      <w:lang w:val="en-GB"/>
    </w:rPr>
  </w:style>
  <w:style w:type="paragraph" w:styleId="Footer">
    <w:name w:val="footer"/>
    <w:basedOn w:val="Normal"/>
    <w:link w:val="FooterChar"/>
    <w:rsid w:val="00F22A5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22A50"/>
    <w:rPr>
      <w:sz w:val="24"/>
      <w:lang w:val="en-GB"/>
    </w:rPr>
  </w:style>
  <w:style w:type="character" w:customStyle="1" w:styleId="Heading1Char">
    <w:name w:val="Heading 1 Char"/>
    <w:link w:val="Heading1"/>
    <w:rsid w:val="00A17C47"/>
    <w:rPr>
      <w:rFonts w:ascii="Arial" w:hAnsi="Arial"/>
      <w:b/>
      <w:color w:val="FFFFFF"/>
      <w:sz w:val="32"/>
      <w:lang w:val="en-GB" w:eastAsia="en-US"/>
    </w:rPr>
  </w:style>
  <w:style w:type="character" w:customStyle="1" w:styleId="Heading2Char">
    <w:name w:val="Heading 2 Char"/>
    <w:link w:val="Heading2"/>
    <w:rsid w:val="00A17C47"/>
    <w:rPr>
      <w:rFonts w:ascii="Arial" w:hAnsi="Arial"/>
      <w:b/>
      <w:color w:val="FFFFFF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8B16777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Conville Design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Conville</dc:creator>
  <cp:keywords/>
  <cp:lastModifiedBy>Andrea Bridge</cp:lastModifiedBy>
  <cp:revision>2</cp:revision>
  <dcterms:created xsi:type="dcterms:W3CDTF">2021-02-23T09:41:00Z</dcterms:created>
  <dcterms:modified xsi:type="dcterms:W3CDTF">2021-02-23T09:41:00Z</dcterms:modified>
</cp:coreProperties>
</file>